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BB" w:rsidRPr="00027F6E" w:rsidRDefault="000C45BB" w:rsidP="00F96AAC">
      <w:pPr>
        <w:jc w:val="center"/>
      </w:pPr>
    </w:p>
    <w:p w:rsidR="000C45BB" w:rsidRPr="00027F6E" w:rsidRDefault="000C45BB" w:rsidP="00F96AAC">
      <w:pPr>
        <w:jc w:val="center"/>
      </w:pPr>
      <w:r w:rsidRPr="00027F6E">
        <w:t>ОТДЕЛ ОБРАЗОВАНИЯ АДМИНИСТРАЦИИ КЛИМОВСКОГО РАЙОНА</w:t>
      </w:r>
    </w:p>
    <w:p w:rsidR="000C45BB" w:rsidRPr="00027F6E" w:rsidRDefault="000C45BB" w:rsidP="00F96AAC">
      <w:pPr>
        <w:jc w:val="center"/>
      </w:pPr>
    </w:p>
    <w:p w:rsidR="000C45BB" w:rsidRPr="00027F6E" w:rsidRDefault="000C45BB" w:rsidP="00F96AAC">
      <w:r w:rsidRPr="00027F6E">
        <w:t xml:space="preserve">                                                         </w:t>
      </w:r>
      <w:r>
        <w:t xml:space="preserve">    </w:t>
      </w:r>
      <w:r w:rsidRPr="00027F6E">
        <w:t xml:space="preserve">      </w:t>
      </w:r>
      <w:r>
        <w:t xml:space="preserve"> </w:t>
      </w:r>
      <w:r w:rsidRPr="00027F6E">
        <w:t xml:space="preserve">  П Р И К А З</w:t>
      </w:r>
    </w:p>
    <w:p w:rsidR="000C45BB" w:rsidRPr="00027F6E" w:rsidRDefault="000C45BB" w:rsidP="00F96AAC">
      <w:pPr>
        <w:jc w:val="center"/>
      </w:pPr>
    </w:p>
    <w:p w:rsidR="000C45BB" w:rsidRPr="00027F6E" w:rsidRDefault="000C45BB" w:rsidP="00B26414">
      <w:pPr>
        <w:rPr>
          <w:u w:val="single"/>
        </w:rPr>
      </w:pPr>
      <w:r w:rsidRPr="00027F6E">
        <w:t xml:space="preserve">от  </w:t>
      </w:r>
      <w:r w:rsidRPr="008918FB">
        <w:t>06</w:t>
      </w:r>
      <w:r>
        <w:t>.12.2017</w:t>
      </w:r>
      <w:r w:rsidRPr="004E7795">
        <w:t xml:space="preserve"> </w:t>
      </w:r>
      <w:r w:rsidRPr="00027F6E">
        <w:t xml:space="preserve"> г.                                         </w:t>
      </w:r>
      <w:r>
        <w:t xml:space="preserve">    </w:t>
      </w:r>
      <w:r w:rsidRPr="00027F6E">
        <w:t xml:space="preserve">   №  </w:t>
      </w:r>
      <w:r>
        <w:t>424</w:t>
      </w:r>
    </w:p>
    <w:p w:rsidR="000C45BB" w:rsidRPr="00027F6E" w:rsidRDefault="000C45BB" w:rsidP="00F96AAC">
      <w:r w:rsidRPr="00027F6E">
        <w:t>пгт. Климово</w:t>
      </w:r>
    </w:p>
    <w:p w:rsidR="000C45BB" w:rsidRPr="00027F6E" w:rsidRDefault="000C45BB" w:rsidP="00F96AAC"/>
    <w:p w:rsidR="000C45BB" w:rsidRPr="00027F6E" w:rsidRDefault="000C45BB" w:rsidP="00F96AAC">
      <w:pPr>
        <w:shd w:val="clear" w:color="auto" w:fill="FFFFFF"/>
        <w:spacing w:line="226" w:lineRule="exact"/>
        <w:ind w:right="10"/>
      </w:pPr>
      <w:r w:rsidRPr="00027F6E">
        <w:t xml:space="preserve"> </w:t>
      </w:r>
      <w:r>
        <w:t>О</w:t>
      </w:r>
      <w:r w:rsidRPr="00027F6E">
        <w:t xml:space="preserve"> проведении районного  </w:t>
      </w:r>
    </w:p>
    <w:p w:rsidR="000C45BB" w:rsidRPr="00027F6E" w:rsidRDefault="000C45BB" w:rsidP="00F96AAC">
      <w:pPr>
        <w:shd w:val="clear" w:color="auto" w:fill="FFFFFF"/>
        <w:spacing w:line="226" w:lineRule="exact"/>
        <w:ind w:right="10"/>
      </w:pPr>
      <w:r w:rsidRPr="00027F6E">
        <w:t xml:space="preserve"> конкурса творческих работ </w:t>
      </w:r>
    </w:p>
    <w:p w:rsidR="000C45BB" w:rsidRPr="00027F6E" w:rsidRDefault="000C45BB" w:rsidP="00F96AAC">
      <w:pPr>
        <w:shd w:val="clear" w:color="auto" w:fill="FFFFFF"/>
        <w:spacing w:line="226" w:lineRule="exact"/>
        <w:ind w:right="10"/>
        <w:rPr>
          <w:color w:val="000000"/>
          <w:spacing w:val="-5"/>
        </w:rPr>
      </w:pPr>
      <w:r w:rsidRPr="00027F6E">
        <w:t xml:space="preserve"> по космонавтике </w:t>
      </w:r>
      <w:r w:rsidRPr="00027F6E">
        <w:rPr>
          <w:color w:val="000000"/>
          <w:spacing w:val="-5"/>
        </w:rPr>
        <w:t>«Звездные дали»,</w:t>
      </w:r>
    </w:p>
    <w:p w:rsidR="000C45BB" w:rsidRPr="00027F6E" w:rsidRDefault="000C45BB" w:rsidP="004C0F47">
      <w:pPr>
        <w:shd w:val="clear" w:color="auto" w:fill="FFFFFF"/>
        <w:spacing w:line="226" w:lineRule="exact"/>
        <w:ind w:right="10"/>
        <w:rPr>
          <w:color w:val="000000"/>
          <w:spacing w:val="-5"/>
        </w:rPr>
      </w:pPr>
      <w:r>
        <w:rPr>
          <w:color w:val="000000"/>
          <w:spacing w:val="-5"/>
        </w:rPr>
        <w:t xml:space="preserve"> </w:t>
      </w:r>
      <w:r w:rsidRPr="00027F6E">
        <w:rPr>
          <w:color w:val="000000"/>
          <w:spacing w:val="-5"/>
        </w:rPr>
        <w:t>посвященного 60-летию первого запуска</w:t>
      </w:r>
    </w:p>
    <w:p w:rsidR="000C45BB" w:rsidRPr="00027F6E" w:rsidRDefault="000C45BB" w:rsidP="004C0F47">
      <w:pPr>
        <w:shd w:val="clear" w:color="auto" w:fill="FFFFFF"/>
        <w:spacing w:line="226" w:lineRule="exact"/>
        <w:ind w:right="10"/>
      </w:pPr>
      <w:r w:rsidRPr="00027F6E">
        <w:rPr>
          <w:color w:val="000000"/>
          <w:spacing w:val="-5"/>
        </w:rPr>
        <w:t xml:space="preserve"> искусственного спутника Земли</w:t>
      </w:r>
    </w:p>
    <w:p w:rsidR="000C45BB" w:rsidRPr="00027F6E" w:rsidRDefault="000C45BB" w:rsidP="00F96AAC"/>
    <w:p w:rsidR="000C45BB" w:rsidRPr="00027F6E" w:rsidRDefault="000C45BB" w:rsidP="005F5F35">
      <w:pPr>
        <w:shd w:val="clear" w:color="auto" w:fill="FFFFFF"/>
        <w:spacing w:line="226" w:lineRule="exact"/>
        <w:ind w:right="10"/>
        <w:jc w:val="both"/>
        <w:rPr>
          <w:color w:val="000000"/>
          <w:spacing w:val="-5"/>
        </w:rPr>
      </w:pPr>
      <w:r w:rsidRPr="00027F6E">
        <w:tab/>
        <w:t>В соответствии с календарным планом работы департамента образования и науки Брянской области, Брянского областного Дворца детского и юношеского творчества им. Ю.А. Гагарина и планом  работы отдела образования администрации Климовского района на 2017-2018 учебный год, в целях активизации у школьников старших классов интереса к на</w:t>
      </w:r>
      <w:r>
        <w:t>у</w:t>
      </w:r>
      <w:r w:rsidRPr="00027F6E">
        <w:t>чно-исследовательской деятельности и развития творческих способностей</w:t>
      </w:r>
    </w:p>
    <w:p w:rsidR="000C45BB" w:rsidRPr="00027F6E" w:rsidRDefault="000C45BB" w:rsidP="00F96AAC">
      <w:pPr>
        <w:shd w:val="clear" w:color="auto" w:fill="FFFFFF"/>
        <w:spacing w:line="226" w:lineRule="exact"/>
        <w:ind w:firstLine="494"/>
      </w:pPr>
    </w:p>
    <w:p w:rsidR="000C45BB" w:rsidRPr="00027F6E" w:rsidRDefault="000C45BB" w:rsidP="00F96AAC">
      <w:pPr>
        <w:ind w:firstLine="513"/>
      </w:pPr>
      <w:r w:rsidRPr="00027F6E">
        <w:t>ПРИКАЗЫВАЮ:</w:t>
      </w:r>
    </w:p>
    <w:p w:rsidR="000C45BB" w:rsidRPr="00027F6E" w:rsidRDefault="000C45BB" w:rsidP="005F5F35">
      <w:pPr>
        <w:shd w:val="clear" w:color="auto" w:fill="FFFFFF"/>
        <w:spacing w:line="226" w:lineRule="exact"/>
        <w:ind w:left="-142" w:right="10"/>
        <w:rPr>
          <w:color w:val="000000"/>
          <w:spacing w:val="-5"/>
        </w:rPr>
      </w:pPr>
      <w:r w:rsidRPr="00027F6E">
        <w:t xml:space="preserve">1.  Провести в декабре  2017 года - феврале 2018 года районный   конкурс творческих работ по космонавтике </w:t>
      </w:r>
      <w:r w:rsidRPr="00027F6E">
        <w:rPr>
          <w:color w:val="000000"/>
          <w:spacing w:val="-5"/>
        </w:rPr>
        <w:t>«Звездные дали», посвященный  60-летию первого запуска искусственного спутника Земли</w:t>
      </w:r>
    </w:p>
    <w:p w:rsidR="000C45BB" w:rsidRPr="00027F6E" w:rsidRDefault="000C45BB" w:rsidP="005F5F35">
      <w:pPr>
        <w:shd w:val="clear" w:color="auto" w:fill="FFFFFF"/>
        <w:spacing w:line="226" w:lineRule="exact"/>
        <w:ind w:left="-142" w:right="5"/>
        <w:rPr>
          <w:color w:val="000000"/>
          <w:spacing w:val="-5"/>
        </w:rPr>
      </w:pPr>
    </w:p>
    <w:p w:rsidR="000C45BB" w:rsidRPr="00027F6E" w:rsidRDefault="000C45BB" w:rsidP="005F5F35">
      <w:pPr>
        <w:shd w:val="clear" w:color="auto" w:fill="FFFFFF"/>
        <w:spacing w:line="226" w:lineRule="exact"/>
        <w:ind w:left="-142" w:right="10"/>
        <w:jc w:val="both"/>
      </w:pPr>
      <w:r w:rsidRPr="00027F6E">
        <w:t xml:space="preserve"> 2.Утвердить положение о проведении районного конкурса </w:t>
      </w:r>
      <w:r w:rsidRPr="00027F6E">
        <w:rPr>
          <w:color w:val="000000"/>
          <w:spacing w:val="-5"/>
        </w:rPr>
        <w:t>«Звездные дали»</w:t>
      </w:r>
      <w:r>
        <w:rPr>
          <w:color w:val="000000"/>
          <w:spacing w:val="-5"/>
        </w:rPr>
        <w:t xml:space="preserve"> </w:t>
      </w:r>
      <w:r>
        <w:t>(Приложение №</w:t>
      </w:r>
      <w:r w:rsidRPr="00027F6E">
        <w:t>1).</w:t>
      </w:r>
    </w:p>
    <w:p w:rsidR="000C45BB" w:rsidRPr="00027F6E" w:rsidRDefault="000C45BB" w:rsidP="005F5F35">
      <w:pPr>
        <w:pStyle w:val="BodyTextIndent"/>
        <w:ind w:left="-142" w:firstLine="0"/>
      </w:pPr>
    </w:p>
    <w:p w:rsidR="000C45BB" w:rsidRPr="00027F6E" w:rsidRDefault="000C45BB" w:rsidP="005F5F35">
      <w:pPr>
        <w:ind w:left="-142"/>
      </w:pPr>
      <w:r w:rsidRPr="00027F6E">
        <w:t>3. Утвердить состав оргкомитета по организации и проведению районного конкурса творческих работ по космонавтике «Звездные дали» с предоставлением ему прав жюри в составе:</w:t>
      </w:r>
    </w:p>
    <w:p w:rsidR="000C45BB" w:rsidRPr="00027F6E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Смольская Т.В. – начальник отдела образования администрации Климовского района, председатель жюри;</w:t>
      </w:r>
    </w:p>
    <w:p w:rsidR="000C45BB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Ломако Е.В.- заведующая РМК;</w:t>
      </w:r>
    </w:p>
    <w:p w:rsidR="000C45BB" w:rsidRPr="00027F6E" w:rsidRDefault="000C45BB" w:rsidP="00FD1EA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Романенко М.П. – методист РМК, учитель физики, информатики Сачковичской СОШ</w:t>
      </w:r>
    </w:p>
    <w:p w:rsidR="000C45BB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Жевора М.В. – методист РМК, учитель русского языка и литературы Климовской СОШ № 1;</w:t>
      </w:r>
    </w:p>
    <w:p w:rsidR="000C45BB" w:rsidRPr="00891950" w:rsidRDefault="000C45BB" w:rsidP="00891950">
      <w:pPr>
        <w:pStyle w:val="ListParagraph"/>
        <w:ind w:left="-142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Крупеня И.С.- </w:t>
      </w:r>
      <w:r w:rsidRPr="00027F6E">
        <w:rPr>
          <w:sz w:val="24"/>
          <w:szCs w:val="24"/>
        </w:rPr>
        <w:t xml:space="preserve">методист РМК, учитель </w:t>
      </w:r>
      <w:r>
        <w:rPr>
          <w:sz w:val="24"/>
          <w:szCs w:val="24"/>
        </w:rPr>
        <w:t>химии и биологии Сачковичской</w:t>
      </w:r>
      <w:r w:rsidRPr="00027F6E">
        <w:rPr>
          <w:sz w:val="24"/>
          <w:szCs w:val="24"/>
        </w:rPr>
        <w:t xml:space="preserve"> СОШ;</w:t>
      </w:r>
    </w:p>
    <w:p w:rsidR="000C45BB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Шкуратова О.Г.  –</w:t>
      </w:r>
      <w:r>
        <w:rPr>
          <w:sz w:val="24"/>
          <w:szCs w:val="24"/>
        </w:rPr>
        <w:t>старший</w:t>
      </w:r>
      <w:r w:rsidRPr="00027F6E">
        <w:rPr>
          <w:sz w:val="24"/>
          <w:szCs w:val="24"/>
        </w:rPr>
        <w:t xml:space="preserve"> инспектор ОО, учитель информатики и ИКТ КСОШ №3;</w:t>
      </w:r>
    </w:p>
    <w:p w:rsidR="000C45BB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>
        <w:rPr>
          <w:sz w:val="24"/>
          <w:szCs w:val="24"/>
        </w:rPr>
        <w:t>Савичев В.А. – учитель математики Гетманобудской ООШ;</w:t>
      </w:r>
    </w:p>
    <w:p w:rsidR="000C45BB" w:rsidRPr="00027F6E" w:rsidRDefault="000C45BB" w:rsidP="00FD1EA9">
      <w:pPr>
        <w:ind w:left="-142" w:right="-285"/>
        <w:jc w:val="both"/>
      </w:pPr>
      <w:r w:rsidRPr="00027F6E">
        <w:t>Елизарьева С.М. – учитель физики КСОШ № 1;</w:t>
      </w:r>
    </w:p>
    <w:p w:rsidR="000C45BB" w:rsidRPr="00027F6E" w:rsidRDefault="000C45BB" w:rsidP="00F314B9">
      <w:pPr>
        <w:pStyle w:val="ListParagraph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Бордачёва Л.Н. – учитель физики КСОШ № 3;</w:t>
      </w:r>
    </w:p>
    <w:p w:rsidR="000C45BB" w:rsidRDefault="000C45BB" w:rsidP="00F314B9">
      <w:pPr>
        <w:ind w:left="-142" w:right="-285"/>
        <w:jc w:val="both"/>
      </w:pPr>
      <w:r>
        <w:t>Суховьёва Н.А. – учитель физики Новоропской СОШ;</w:t>
      </w:r>
    </w:p>
    <w:p w:rsidR="000C45BB" w:rsidRDefault="000C45BB" w:rsidP="00F314B9">
      <w:pPr>
        <w:ind w:left="-142" w:right="-285"/>
        <w:jc w:val="both"/>
      </w:pPr>
      <w:r>
        <w:t>Гурзо Н.М.</w:t>
      </w:r>
      <w:r w:rsidRPr="00027F6E">
        <w:t xml:space="preserve"> - учитель </w:t>
      </w:r>
      <w:r>
        <w:t>ИЗО КСОШ №2</w:t>
      </w:r>
      <w:r w:rsidRPr="00027F6E">
        <w:t>;</w:t>
      </w:r>
    </w:p>
    <w:p w:rsidR="000C45BB" w:rsidRDefault="000C45BB" w:rsidP="00F314B9">
      <w:pPr>
        <w:ind w:left="-142" w:right="-285"/>
        <w:jc w:val="both"/>
      </w:pPr>
      <w:r>
        <w:t>Бобок О.В. – учитель ИЗО Новоропской СОШ;</w:t>
      </w:r>
    </w:p>
    <w:p w:rsidR="000C45BB" w:rsidRPr="00027F6E" w:rsidRDefault="000C45BB" w:rsidP="00F314B9">
      <w:pPr>
        <w:ind w:left="-142" w:right="-285"/>
        <w:jc w:val="both"/>
      </w:pPr>
      <w:r>
        <w:t>Смирнова Т.В. – учитель ИЗО КСОШ №3</w:t>
      </w:r>
    </w:p>
    <w:p w:rsidR="000C45BB" w:rsidRPr="00027F6E" w:rsidRDefault="000C45BB" w:rsidP="00F314B9">
      <w:pPr>
        <w:ind w:left="-142" w:right="-285"/>
        <w:jc w:val="both"/>
      </w:pPr>
      <w:r>
        <w:t>Горохова Л.Н.</w:t>
      </w:r>
      <w:r w:rsidRPr="00027F6E">
        <w:t>– учитель русского языка и литературы КСОШ № 3;</w:t>
      </w:r>
    </w:p>
    <w:p w:rsidR="000C45BB" w:rsidRPr="00027F6E" w:rsidRDefault="000C45BB" w:rsidP="00F314B9">
      <w:pPr>
        <w:ind w:left="-142" w:right="-285"/>
        <w:jc w:val="both"/>
      </w:pPr>
      <w:r w:rsidRPr="00027F6E">
        <w:t>Чернышова Л.В. - учитель русского языка и литературы КСОШ № 2;</w:t>
      </w:r>
    </w:p>
    <w:p w:rsidR="000C45BB" w:rsidRPr="00027F6E" w:rsidRDefault="000C45BB" w:rsidP="00F314B9">
      <w:pPr>
        <w:ind w:left="-142" w:right="-285"/>
        <w:jc w:val="both"/>
      </w:pPr>
      <w:r w:rsidRPr="00027F6E">
        <w:t>Безик О.В. –  учитель русского языка и литературы  КСОШ № 1;</w:t>
      </w:r>
    </w:p>
    <w:p w:rsidR="000C45BB" w:rsidRPr="00027F6E" w:rsidRDefault="000C45BB" w:rsidP="00F96AAC">
      <w:pPr>
        <w:rPr>
          <w:i/>
        </w:rPr>
      </w:pPr>
    </w:p>
    <w:p w:rsidR="000C45BB" w:rsidRPr="00027F6E" w:rsidRDefault="000C45BB" w:rsidP="00F96AAC">
      <w:r w:rsidRPr="00027F6E">
        <w:t xml:space="preserve">4.Руководителям учреждений образования организовать участие образовательных учреждений в районном конкурсе </w:t>
      </w:r>
      <w:r w:rsidRPr="00027F6E">
        <w:rPr>
          <w:color w:val="000000"/>
          <w:spacing w:val="-5"/>
        </w:rPr>
        <w:t>«Звездные дали».</w:t>
      </w:r>
    </w:p>
    <w:p w:rsidR="000C45BB" w:rsidRPr="00027F6E" w:rsidRDefault="000C45BB" w:rsidP="00F96AAC">
      <w:pPr>
        <w:ind w:firstLine="57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См - 1 001" style="position:absolute;left:0;text-align:left;margin-left:230.2pt;margin-top:5.55pt;width:91.5pt;height:75pt;z-index:-251657728;visibility:visible">
            <v:imagedata r:id="rId5" o:title="" croptop="53960f" cropbottom="4652f" cropleft="27390f" cropright="25256f"/>
          </v:shape>
        </w:pict>
      </w:r>
    </w:p>
    <w:p w:rsidR="000C45BB" w:rsidRPr="00027F6E" w:rsidRDefault="000C45BB" w:rsidP="00F96AAC">
      <w:r>
        <w:t>5</w:t>
      </w:r>
      <w:r w:rsidRPr="00027F6E">
        <w:t xml:space="preserve">. Контроль за исполнением данного приказа возложить на </w:t>
      </w:r>
      <w:r>
        <w:t xml:space="preserve">методиста </w:t>
      </w:r>
      <w:r w:rsidRPr="00027F6E">
        <w:t xml:space="preserve"> РМК </w:t>
      </w:r>
      <w:r>
        <w:t>Романенко М.П.</w:t>
      </w:r>
    </w:p>
    <w:p w:rsidR="000C45BB" w:rsidRPr="00027F6E" w:rsidRDefault="000C45BB" w:rsidP="00F96AAC">
      <w:r w:rsidRPr="00027F6E">
        <w:t xml:space="preserve">                    </w:t>
      </w:r>
    </w:p>
    <w:p w:rsidR="000C45BB" w:rsidRPr="00027F6E" w:rsidRDefault="000C45BB" w:rsidP="00F96AAC">
      <w:r w:rsidRPr="00027F6E">
        <w:t xml:space="preserve"> Начальник отдела образования                                                             Т.В.Смольская</w:t>
      </w:r>
    </w:p>
    <w:p w:rsidR="000C45BB" w:rsidRDefault="000C45BB" w:rsidP="00F96AAC"/>
    <w:p w:rsidR="000C45BB" w:rsidRPr="00027F6E" w:rsidRDefault="000C45BB" w:rsidP="00F96AAC">
      <w:r>
        <w:t xml:space="preserve"> </w:t>
      </w:r>
      <w:r w:rsidRPr="00027F6E">
        <w:t xml:space="preserve">Исп. Романенко </w:t>
      </w:r>
      <w:r>
        <w:t xml:space="preserve">М.П. </w:t>
      </w:r>
      <w:r w:rsidRPr="00027F6E">
        <w:t>методист РМК</w:t>
      </w:r>
    </w:p>
    <w:p w:rsidR="000C45BB" w:rsidRPr="00027F6E" w:rsidRDefault="000C45BB" w:rsidP="004A4DA2">
      <w:r w:rsidRPr="00027F6E">
        <w:t xml:space="preserve">                                                                                               </w:t>
      </w:r>
    </w:p>
    <w:p w:rsidR="000C45BB" w:rsidRPr="00027F6E" w:rsidRDefault="000C45BB" w:rsidP="004A4DA2"/>
    <w:p w:rsidR="000C45BB" w:rsidRPr="00027F6E" w:rsidRDefault="000C45BB" w:rsidP="004A4DA2"/>
    <w:p w:rsidR="000C45BB" w:rsidRPr="00027F6E" w:rsidRDefault="000C45BB" w:rsidP="004A4DA2"/>
    <w:p w:rsidR="000C45BB" w:rsidRPr="00027F6E" w:rsidRDefault="000C45BB" w:rsidP="004A4DA2">
      <w:r w:rsidRPr="00027F6E">
        <w:t xml:space="preserve"> </w:t>
      </w:r>
    </w:p>
    <w:p w:rsidR="000C45BB" w:rsidRDefault="000C45BB" w:rsidP="004A4DA2">
      <w:r w:rsidRPr="00027F6E">
        <w:t xml:space="preserve">                                                                                          </w:t>
      </w:r>
    </w:p>
    <w:p w:rsidR="000C45BB" w:rsidRPr="00027F6E" w:rsidRDefault="000C45BB" w:rsidP="004A4DA2">
      <w:r>
        <w:t xml:space="preserve">                                                                                          </w:t>
      </w:r>
      <w:r w:rsidRPr="00027F6E">
        <w:t xml:space="preserve">        Приложение № 1</w:t>
      </w:r>
    </w:p>
    <w:p w:rsidR="000C45BB" w:rsidRPr="00027F6E" w:rsidRDefault="000C45BB" w:rsidP="004A4DA2">
      <w:pPr>
        <w:tabs>
          <w:tab w:val="left" w:pos="5400"/>
        </w:tabs>
      </w:pPr>
      <w:r w:rsidRPr="00027F6E">
        <w:t xml:space="preserve">                                                                                                  к приказу № </w:t>
      </w:r>
      <w:r>
        <w:t>424</w:t>
      </w:r>
      <w:r w:rsidRPr="00027F6E">
        <w:t xml:space="preserve"> от </w:t>
      </w:r>
      <w:r>
        <w:t>06.12.2017</w:t>
      </w:r>
      <w:r w:rsidRPr="008918FB">
        <w:t xml:space="preserve"> </w:t>
      </w:r>
      <w:r w:rsidRPr="00027F6E">
        <w:t xml:space="preserve"> г.</w:t>
      </w:r>
    </w:p>
    <w:p w:rsidR="000C45BB" w:rsidRPr="00027F6E" w:rsidRDefault="000C45BB" w:rsidP="00F96AAC"/>
    <w:p w:rsidR="000C45BB" w:rsidRPr="00027F6E" w:rsidRDefault="000C45BB" w:rsidP="00F96AAC">
      <w:pPr>
        <w:ind w:right="425"/>
        <w:jc w:val="center"/>
        <w:rPr>
          <w:b/>
        </w:rPr>
      </w:pPr>
      <w:r w:rsidRPr="00027F6E">
        <w:tab/>
      </w:r>
      <w:r w:rsidRPr="00027F6E">
        <w:rPr>
          <w:b/>
        </w:rPr>
        <w:t>П О Л О Ж Е Н И Е</w:t>
      </w:r>
    </w:p>
    <w:p w:rsidR="000C45BB" w:rsidRPr="00027F6E" w:rsidRDefault="000C45BB" w:rsidP="00DC6F39">
      <w:pPr>
        <w:ind w:right="425"/>
        <w:jc w:val="center"/>
        <w:rPr>
          <w:b/>
        </w:rPr>
      </w:pPr>
      <w:r w:rsidRPr="00027F6E">
        <w:rPr>
          <w:b/>
        </w:rPr>
        <w:t xml:space="preserve">  </w:t>
      </w:r>
      <w:r>
        <w:rPr>
          <w:b/>
        </w:rPr>
        <w:t>р</w:t>
      </w:r>
      <w:r w:rsidRPr="00027F6E">
        <w:rPr>
          <w:b/>
        </w:rPr>
        <w:t>айонно</w:t>
      </w:r>
      <w:r>
        <w:rPr>
          <w:b/>
        </w:rPr>
        <w:t xml:space="preserve">го </w:t>
      </w:r>
      <w:r w:rsidRPr="00027F6E">
        <w:rPr>
          <w:b/>
        </w:rPr>
        <w:t xml:space="preserve"> конкурс</w:t>
      </w:r>
      <w:r>
        <w:rPr>
          <w:b/>
        </w:rPr>
        <w:t>а</w:t>
      </w:r>
      <w:r w:rsidRPr="00027F6E">
        <w:rPr>
          <w:b/>
        </w:rPr>
        <w:t xml:space="preserve"> творческих работ по космонавтике</w:t>
      </w:r>
    </w:p>
    <w:p w:rsidR="000C45BB" w:rsidRPr="00027F6E" w:rsidRDefault="000C45BB" w:rsidP="008B09F6">
      <w:pPr>
        <w:shd w:val="clear" w:color="auto" w:fill="FFFFFF"/>
        <w:spacing w:line="226" w:lineRule="exact"/>
        <w:ind w:right="10"/>
        <w:jc w:val="center"/>
        <w:rPr>
          <w:b/>
        </w:rPr>
      </w:pPr>
      <w:r w:rsidRPr="00027F6E">
        <w:rPr>
          <w:b/>
        </w:rPr>
        <w:t xml:space="preserve">«Звездные дали», </w:t>
      </w:r>
      <w:r w:rsidRPr="00027F6E">
        <w:rPr>
          <w:b/>
          <w:color w:val="000000"/>
          <w:spacing w:val="-5"/>
        </w:rPr>
        <w:t>посвященно</w:t>
      </w:r>
      <w:r>
        <w:rPr>
          <w:b/>
          <w:color w:val="000000"/>
          <w:spacing w:val="-5"/>
        </w:rPr>
        <w:t xml:space="preserve">го </w:t>
      </w:r>
      <w:r w:rsidRPr="00027F6E">
        <w:rPr>
          <w:b/>
          <w:color w:val="000000"/>
          <w:spacing w:val="-5"/>
        </w:rPr>
        <w:t xml:space="preserve"> 60-летию первого запуска искусственного запуска Земли</w:t>
      </w:r>
    </w:p>
    <w:p w:rsidR="000C45BB" w:rsidRPr="00027F6E" w:rsidRDefault="000C45BB" w:rsidP="00785748">
      <w:pPr>
        <w:ind w:left="-142"/>
        <w:jc w:val="center"/>
        <w:rPr>
          <w:b/>
        </w:rPr>
      </w:pPr>
    </w:p>
    <w:p w:rsidR="000C45BB" w:rsidRPr="00027F6E" w:rsidRDefault="000C45BB" w:rsidP="00785748">
      <w:pPr>
        <w:pStyle w:val="ListParagraph"/>
        <w:numPr>
          <w:ilvl w:val="0"/>
          <w:numId w:val="1"/>
        </w:numPr>
        <w:ind w:left="-142" w:firstLine="0"/>
        <w:jc w:val="both"/>
        <w:rPr>
          <w:sz w:val="24"/>
          <w:szCs w:val="24"/>
        </w:rPr>
      </w:pPr>
      <w:r w:rsidRPr="00027F6E">
        <w:rPr>
          <w:b/>
          <w:sz w:val="24"/>
          <w:szCs w:val="24"/>
        </w:rPr>
        <w:t xml:space="preserve">Цель - </w:t>
      </w:r>
      <w:r w:rsidRPr="00027F6E">
        <w:rPr>
          <w:sz w:val="24"/>
          <w:szCs w:val="24"/>
        </w:rPr>
        <w:t xml:space="preserve"> стимулирование интереса </w:t>
      </w:r>
      <w:r>
        <w:rPr>
          <w:sz w:val="24"/>
          <w:szCs w:val="24"/>
        </w:rPr>
        <w:t xml:space="preserve">учащихся </w:t>
      </w:r>
      <w:r w:rsidRPr="00027F6E">
        <w:rPr>
          <w:sz w:val="24"/>
          <w:szCs w:val="24"/>
        </w:rPr>
        <w:t>к углубленному изучению астрономии и космонавтики, привлечение внимания детей и взрослых к вопросу значимости России в освоении космоса,  пропаганда  достижений отечественной и мировой космонавтики.</w:t>
      </w:r>
    </w:p>
    <w:p w:rsidR="000C45BB" w:rsidRPr="00027F6E" w:rsidRDefault="000C45BB" w:rsidP="00785748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line="276" w:lineRule="auto"/>
        <w:ind w:left="-142" w:firstLine="0"/>
        <w:jc w:val="both"/>
        <w:rPr>
          <w:b/>
          <w:sz w:val="24"/>
          <w:szCs w:val="24"/>
        </w:rPr>
      </w:pPr>
      <w:r w:rsidRPr="00027F6E">
        <w:rPr>
          <w:b/>
          <w:sz w:val="24"/>
          <w:szCs w:val="24"/>
        </w:rPr>
        <w:t>Задачи: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формирование понимания детьми и подростками необходимости планетарного и общечеловеческого подхода к земным проблемам;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 xml:space="preserve">расширение  знаний учащихся  о достижениях отечественной космонавтики; 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привлечение учащихся к изучению и использованию в своих работах современных информационных технологий;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поиск и поддержка талантливых  и творческих учащихся, увлекающейся космонавтикой;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формирование интереса к профессиям, используемым в астрономии и космонавтике;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привлечение детей, подростков и молодежи к празднованию Дня космонавтики;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развитие творческих способностей учащихся;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воспитание у молодежи патриотического чувства гордости за свою Родину и её историю.</w:t>
      </w:r>
    </w:p>
    <w:p w:rsidR="000C45BB" w:rsidRPr="00027F6E" w:rsidRDefault="000C45BB" w:rsidP="00DF2171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27F6E">
        <w:rPr>
          <w:b/>
          <w:sz w:val="24"/>
          <w:szCs w:val="24"/>
        </w:rPr>
        <w:t>Сроки и место проведения</w:t>
      </w:r>
    </w:p>
    <w:p w:rsidR="000C45BB" w:rsidRPr="00027F6E" w:rsidRDefault="000C45BB" w:rsidP="00DF2171">
      <w:pPr>
        <w:ind w:left="-142"/>
        <w:jc w:val="both"/>
      </w:pPr>
      <w:r w:rsidRPr="00027F6E">
        <w:t xml:space="preserve"> Конкурс   проводится  в два этапа.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3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 xml:space="preserve">1-й этап –муниципальный  </w:t>
      </w:r>
      <w:r w:rsidRPr="00027F6E">
        <w:rPr>
          <w:b/>
          <w:sz w:val="24"/>
          <w:szCs w:val="24"/>
        </w:rPr>
        <w:t>ноябрь - февраль 2018</w:t>
      </w:r>
      <w:r w:rsidRPr="00027F6E">
        <w:rPr>
          <w:sz w:val="24"/>
          <w:szCs w:val="24"/>
        </w:rPr>
        <w:t xml:space="preserve"> года </w:t>
      </w:r>
    </w:p>
    <w:p w:rsidR="000C45BB" w:rsidRPr="00027F6E" w:rsidRDefault="000C45BB" w:rsidP="00DF2171">
      <w:pPr>
        <w:pStyle w:val="ListParagraph"/>
        <w:widowControl/>
        <w:numPr>
          <w:ilvl w:val="0"/>
          <w:numId w:val="3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 xml:space="preserve">2 этап – областной (финал)  – </w:t>
      </w:r>
      <w:r w:rsidRPr="00027F6E">
        <w:rPr>
          <w:b/>
          <w:sz w:val="24"/>
          <w:szCs w:val="24"/>
        </w:rPr>
        <w:t>март 2018</w:t>
      </w:r>
      <w:r w:rsidRPr="00027F6E">
        <w:rPr>
          <w:sz w:val="24"/>
          <w:szCs w:val="24"/>
        </w:rPr>
        <w:t xml:space="preserve"> </w:t>
      </w:r>
      <w:r w:rsidRPr="00027F6E">
        <w:rPr>
          <w:b/>
          <w:sz w:val="24"/>
          <w:szCs w:val="24"/>
        </w:rPr>
        <w:t>года.</w:t>
      </w:r>
    </w:p>
    <w:p w:rsidR="000C45BB" w:rsidRPr="00027F6E" w:rsidRDefault="000C45BB" w:rsidP="00785748">
      <w:pPr>
        <w:ind w:right="425" w:firstLine="708"/>
        <w:jc w:val="both"/>
      </w:pPr>
      <w:r w:rsidRPr="00027F6E">
        <w:t xml:space="preserve">Конкурсные работы и заявку участника (-ов) (Приложение 2) необходимо предоставить </w:t>
      </w:r>
      <w:r w:rsidRPr="00027F6E">
        <w:rPr>
          <w:b/>
          <w:u w:val="single"/>
        </w:rPr>
        <w:t>до 1 февраля 2018 года</w:t>
      </w:r>
      <w:r w:rsidRPr="00027F6E">
        <w:t xml:space="preserve"> в отдел образования администрации Климовского района (каб. № 25).</w:t>
      </w:r>
    </w:p>
    <w:p w:rsidR="000C45BB" w:rsidRPr="00027F6E" w:rsidRDefault="000C45BB" w:rsidP="00F96AAC">
      <w:pPr>
        <w:jc w:val="both"/>
        <w:rPr>
          <w:b/>
        </w:rPr>
      </w:pPr>
      <w:r>
        <w:rPr>
          <w:b/>
        </w:rPr>
        <w:t>4</w:t>
      </w:r>
      <w:r w:rsidRPr="00027F6E">
        <w:rPr>
          <w:b/>
        </w:rPr>
        <w:t>.Условия проведения</w:t>
      </w:r>
    </w:p>
    <w:p w:rsidR="000C45BB" w:rsidRPr="00027F6E" w:rsidRDefault="000C45BB" w:rsidP="00DC6F39">
      <w:pPr>
        <w:jc w:val="both"/>
        <w:rPr>
          <w:b/>
        </w:rPr>
      </w:pPr>
      <w:r>
        <w:rPr>
          <w:b/>
        </w:rPr>
        <w:t>4</w:t>
      </w:r>
      <w:r w:rsidRPr="00027F6E">
        <w:rPr>
          <w:b/>
        </w:rPr>
        <w:t>.1. Участники</w:t>
      </w:r>
    </w:p>
    <w:p w:rsidR="000C45BB" w:rsidRPr="00027F6E" w:rsidRDefault="000C45BB" w:rsidP="00DC6F39">
      <w:pPr>
        <w:spacing w:line="276" w:lineRule="auto"/>
        <w:jc w:val="both"/>
      </w:pPr>
      <w:r w:rsidRPr="00027F6E">
        <w:tab/>
        <w:t>Участниками  конкурса  «Звёздные дали»  могут стать учащиеся 3-11 классов образовательных учреждений района  под руководством координатора (педагога учреждения). Возрастные категории:  (9-10, 11-13, 14-15, 16-18 лет)</w:t>
      </w:r>
    </w:p>
    <w:p w:rsidR="000C45BB" w:rsidRPr="00027F6E" w:rsidRDefault="000C45BB" w:rsidP="00DC6F39">
      <w:pPr>
        <w:ind w:left="-142"/>
        <w:rPr>
          <w:b/>
        </w:rPr>
      </w:pPr>
      <w:r w:rsidRPr="00027F6E">
        <w:rPr>
          <w:b/>
        </w:rPr>
        <w:tab/>
      </w:r>
      <w:r>
        <w:rPr>
          <w:b/>
        </w:rPr>
        <w:t>4</w:t>
      </w:r>
      <w:r w:rsidRPr="00027F6E">
        <w:rPr>
          <w:b/>
        </w:rPr>
        <w:t>.2Номинации  конкурса:</w:t>
      </w:r>
    </w:p>
    <w:p w:rsidR="000C45BB" w:rsidRPr="00027F6E" w:rsidRDefault="000C45BB" w:rsidP="00DC6F39">
      <w:pPr>
        <w:pStyle w:val="BodyText2"/>
        <w:spacing w:after="0" w:line="240" w:lineRule="auto"/>
        <w:rPr>
          <w:b/>
        </w:rPr>
      </w:pPr>
      <w:r w:rsidRPr="00027F6E">
        <w:rPr>
          <w:b/>
        </w:rPr>
        <w:t xml:space="preserve">        1. Исследовательские работы </w:t>
      </w:r>
    </w:p>
    <w:p w:rsidR="000C45BB" w:rsidRPr="00027F6E" w:rsidRDefault="000C45BB" w:rsidP="00430BBA">
      <w:pPr>
        <w:pStyle w:val="BodyText2"/>
        <w:numPr>
          <w:ilvl w:val="0"/>
          <w:numId w:val="15"/>
        </w:numPr>
        <w:spacing w:after="0" w:line="240" w:lineRule="auto"/>
      </w:pPr>
      <w:r w:rsidRPr="00027F6E">
        <w:t>Интересные факты о запусках в космос искусственных спутников Земли</w:t>
      </w:r>
    </w:p>
    <w:p w:rsidR="000C45BB" w:rsidRPr="00027F6E" w:rsidRDefault="000C45BB" w:rsidP="00430BBA">
      <w:pPr>
        <w:pStyle w:val="BodyText2"/>
        <w:numPr>
          <w:ilvl w:val="0"/>
          <w:numId w:val="15"/>
        </w:numPr>
        <w:spacing w:after="0" w:line="240" w:lineRule="auto"/>
      </w:pPr>
      <w:r w:rsidRPr="00027F6E">
        <w:t>Современные космические технологии на службе природы</w:t>
      </w:r>
    </w:p>
    <w:p w:rsidR="000C45BB" w:rsidRPr="004E7795" w:rsidRDefault="000C45BB" w:rsidP="00DF2171">
      <w:pPr>
        <w:ind w:firstLine="567"/>
        <w:jc w:val="both"/>
        <w:rPr>
          <w:b/>
        </w:rPr>
      </w:pPr>
      <w:r w:rsidRPr="004E7795">
        <w:rPr>
          <w:b/>
        </w:rPr>
        <w:t>Требования к работам:</w:t>
      </w:r>
    </w:p>
    <w:p w:rsidR="000C45BB" w:rsidRPr="004E7795" w:rsidRDefault="000C45BB" w:rsidP="00DF2171">
      <w:pPr>
        <w:ind w:firstLine="567"/>
        <w:jc w:val="both"/>
      </w:pPr>
      <w:r w:rsidRPr="004E7795">
        <w:tab/>
        <w:t xml:space="preserve">Работа предоставляется на конкурс в электронном виде (формат </w:t>
      </w:r>
      <w:r w:rsidRPr="004E7795">
        <w:rPr>
          <w:lang w:val="en-US"/>
        </w:rPr>
        <w:t>Microsoft</w:t>
      </w:r>
      <w:r w:rsidRPr="004E7795">
        <w:t xml:space="preserve">  </w:t>
      </w:r>
      <w:r w:rsidRPr="004E7795">
        <w:rPr>
          <w:lang w:val="en-US"/>
        </w:rPr>
        <w:t>Word</w:t>
      </w:r>
      <w:r w:rsidRPr="004E7795">
        <w:t xml:space="preserve"> 97-2003, 2010)  и в напечатанном  виде, оформленная в папку-скоросшиватель (формат А-4). Приветствуется цветное и художественное оформление.</w:t>
      </w:r>
    </w:p>
    <w:p w:rsidR="000C45BB" w:rsidRPr="004E7795" w:rsidRDefault="000C45BB" w:rsidP="00DF2171">
      <w:pPr>
        <w:ind w:firstLine="567"/>
        <w:jc w:val="both"/>
        <w:rPr>
          <w:b/>
        </w:rPr>
      </w:pPr>
      <w:r w:rsidRPr="004E7795">
        <w:rPr>
          <w:b/>
        </w:rPr>
        <w:t>Работа должна содержать:</w:t>
      </w:r>
    </w:p>
    <w:p w:rsidR="000C45BB" w:rsidRPr="004E7795" w:rsidRDefault="000C45BB" w:rsidP="00DF2171">
      <w:pPr>
        <w:ind w:firstLine="567"/>
        <w:jc w:val="both"/>
      </w:pPr>
      <w:r w:rsidRPr="004E7795">
        <w:t>-титульный лист</w:t>
      </w:r>
    </w:p>
    <w:p w:rsidR="000C45BB" w:rsidRPr="004E7795" w:rsidRDefault="000C45BB" w:rsidP="00DF2171">
      <w:pPr>
        <w:ind w:firstLine="567"/>
        <w:jc w:val="both"/>
      </w:pPr>
      <w:r w:rsidRPr="004E7795">
        <w:t>-содержание</w:t>
      </w:r>
    </w:p>
    <w:p w:rsidR="000C45BB" w:rsidRPr="004E7795" w:rsidRDefault="000C45BB" w:rsidP="00DF2171">
      <w:pPr>
        <w:ind w:firstLine="567"/>
        <w:jc w:val="both"/>
      </w:pPr>
      <w:r w:rsidRPr="004E7795">
        <w:t xml:space="preserve">-введение </w:t>
      </w:r>
    </w:p>
    <w:p w:rsidR="000C45BB" w:rsidRPr="004E7795" w:rsidRDefault="000C45BB" w:rsidP="00DF2171">
      <w:pPr>
        <w:ind w:firstLine="567"/>
        <w:jc w:val="both"/>
      </w:pPr>
      <w:r w:rsidRPr="004E7795">
        <w:t xml:space="preserve">-основная часть </w:t>
      </w:r>
    </w:p>
    <w:p w:rsidR="000C45BB" w:rsidRPr="004E7795" w:rsidRDefault="000C45BB" w:rsidP="00DF2171">
      <w:pPr>
        <w:ind w:firstLine="567"/>
        <w:jc w:val="both"/>
      </w:pPr>
      <w:r w:rsidRPr="004E7795">
        <w:t>-заключение</w:t>
      </w:r>
    </w:p>
    <w:p w:rsidR="000C45BB" w:rsidRPr="004E7795" w:rsidRDefault="000C45BB" w:rsidP="00DF2171">
      <w:pPr>
        <w:ind w:firstLine="567"/>
        <w:jc w:val="both"/>
      </w:pPr>
      <w:r w:rsidRPr="004E7795">
        <w:t>-список литературы</w:t>
      </w:r>
    </w:p>
    <w:p w:rsidR="000C45BB" w:rsidRPr="004E7795" w:rsidRDefault="000C45BB" w:rsidP="00DF2171">
      <w:pPr>
        <w:ind w:firstLine="567"/>
        <w:jc w:val="both"/>
      </w:pPr>
      <w:r w:rsidRPr="004E7795">
        <w:t>-приложения (не ограничено).</w:t>
      </w:r>
    </w:p>
    <w:p w:rsidR="000C45BB" w:rsidRPr="004E7795" w:rsidRDefault="000C45BB" w:rsidP="00DF2171">
      <w:pPr>
        <w:ind w:firstLine="567"/>
        <w:jc w:val="both"/>
      </w:pPr>
      <w:r w:rsidRPr="004E7795">
        <w:tab/>
        <w:t>В</w:t>
      </w:r>
      <w:r w:rsidRPr="004E7795">
        <w:rPr>
          <w:b/>
        </w:rPr>
        <w:t xml:space="preserve"> содержании</w:t>
      </w:r>
      <w:r w:rsidRPr="004E7795">
        <w:t xml:space="preserve"> отражается последовательность изложения материала, план работы с указанием  страницы, на которой находится начало данного пункта плана.</w:t>
      </w:r>
    </w:p>
    <w:p w:rsidR="000C45BB" w:rsidRPr="004E7795" w:rsidRDefault="000C45BB" w:rsidP="00DF2171">
      <w:pPr>
        <w:ind w:firstLine="567"/>
        <w:jc w:val="both"/>
      </w:pPr>
      <w:r w:rsidRPr="004E7795">
        <w:t>Во</w:t>
      </w:r>
      <w:r w:rsidRPr="004E7795">
        <w:rPr>
          <w:b/>
        </w:rPr>
        <w:t xml:space="preserve"> введении </w:t>
      </w:r>
      <w:r w:rsidRPr="004E7795">
        <w:t>раскрывается актуальность данной темы (научная и (или) практическая), цель, задачи работы, история вопроса.</w:t>
      </w:r>
    </w:p>
    <w:p w:rsidR="000C45BB" w:rsidRPr="004E7795" w:rsidRDefault="000C45BB" w:rsidP="00DF2171">
      <w:pPr>
        <w:ind w:firstLine="567"/>
        <w:jc w:val="both"/>
      </w:pPr>
      <w:r w:rsidRPr="004E7795">
        <w:rPr>
          <w:b/>
        </w:rPr>
        <w:tab/>
        <w:t xml:space="preserve">Основная часть </w:t>
      </w:r>
      <w:r w:rsidRPr="004E7795">
        <w:t>содержит рассматриваемую проблему с различных точек зрения, собственное мнение автора. Содержание основной части излагается логично. Четко выделяется основная мысль. В основной части могут быть представлены таблицы, графики, схемы.</w:t>
      </w:r>
    </w:p>
    <w:p w:rsidR="000C45BB" w:rsidRPr="004E7795" w:rsidRDefault="000C45BB" w:rsidP="00DF2171">
      <w:pPr>
        <w:ind w:firstLine="567"/>
        <w:jc w:val="both"/>
        <w:rPr>
          <w:b/>
        </w:rPr>
      </w:pPr>
      <w:r w:rsidRPr="004E7795">
        <w:tab/>
        <w:t>В</w:t>
      </w:r>
      <w:r w:rsidRPr="004E7795">
        <w:rPr>
          <w:b/>
        </w:rPr>
        <w:t xml:space="preserve"> заключении </w:t>
      </w:r>
      <w:r w:rsidRPr="004E7795">
        <w:t>формулируются общие выводы из всего сказанного, показывается, какие вопросы удалось рассмотреть более или менее полно, какие рассмотрены лишь частично; в свернутом варианте повторяются основные положения, высказанные в основной части, освещаются новые проблемы, возникшие в ходе исследования и требующие самостоятельного решения.</w:t>
      </w:r>
    </w:p>
    <w:p w:rsidR="000C45BB" w:rsidRPr="004E7795" w:rsidRDefault="000C45BB" w:rsidP="00DF2171">
      <w:pPr>
        <w:ind w:firstLine="567"/>
        <w:rPr>
          <w:b/>
        </w:rPr>
      </w:pPr>
      <w:r w:rsidRPr="004E7795">
        <w:rPr>
          <w:b/>
        </w:rPr>
        <w:tab/>
        <w:t>Критерии оценки:</w:t>
      </w:r>
    </w:p>
    <w:p w:rsidR="000C45BB" w:rsidRPr="004E7795" w:rsidRDefault="000C45BB" w:rsidP="00DF2171">
      <w:pPr>
        <w:ind w:firstLine="567"/>
      </w:pPr>
      <w:r w:rsidRPr="004E7795">
        <w:t>-соответствие содержания теме;</w:t>
      </w:r>
    </w:p>
    <w:p w:rsidR="000C45BB" w:rsidRPr="004E7795" w:rsidRDefault="000C45BB" w:rsidP="00DF2171">
      <w:pPr>
        <w:ind w:firstLine="567"/>
      </w:pPr>
      <w:r w:rsidRPr="004E7795">
        <w:t>-актуальность темы исследования;</w:t>
      </w:r>
    </w:p>
    <w:p w:rsidR="000C45BB" w:rsidRPr="004E7795" w:rsidRDefault="000C45BB" w:rsidP="00DF2171">
      <w:pPr>
        <w:ind w:firstLine="567"/>
      </w:pPr>
      <w:r w:rsidRPr="004E7795">
        <w:t>-глубина проработки  материала;</w:t>
      </w:r>
    </w:p>
    <w:p w:rsidR="000C45BB" w:rsidRPr="004E7795" w:rsidRDefault="000C45BB" w:rsidP="00DF2171">
      <w:pPr>
        <w:ind w:firstLine="567"/>
      </w:pPr>
      <w:r w:rsidRPr="004E7795">
        <w:t>-правильность и полнота,  использованная источников;</w:t>
      </w:r>
    </w:p>
    <w:p w:rsidR="000C45BB" w:rsidRPr="004E7795" w:rsidRDefault="000C45BB" w:rsidP="00DF2171">
      <w:pPr>
        <w:ind w:firstLine="567"/>
      </w:pPr>
      <w:r w:rsidRPr="004E7795">
        <w:t>-самостоятельность написания работы, наличие аргументированной точки зрения автора;</w:t>
      </w:r>
    </w:p>
    <w:p w:rsidR="000C45BB" w:rsidRPr="004E7795" w:rsidRDefault="000C45BB" w:rsidP="00DF2171">
      <w:pPr>
        <w:ind w:firstLine="567"/>
      </w:pPr>
      <w:r w:rsidRPr="004E7795">
        <w:t>-научный стиль изложения, литературный язык работы;</w:t>
      </w:r>
    </w:p>
    <w:p w:rsidR="000C45BB" w:rsidRPr="004E7795" w:rsidRDefault="000C45BB" w:rsidP="00DF2171">
      <w:pPr>
        <w:ind w:firstLine="567"/>
      </w:pPr>
      <w:r w:rsidRPr="004E7795">
        <w:t>-соответствие оформления реферата стандартам.</w:t>
      </w:r>
    </w:p>
    <w:p w:rsidR="000C45BB" w:rsidRPr="00654655" w:rsidRDefault="000C45BB" w:rsidP="00CB5B0E">
      <w:pPr>
        <w:pStyle w:val="ListParagraph"/>
        <w:ind w:left="0"/>
        <w:jc w:val="both"/>
        <w:rPr>
          <w:sz w:val="24"/>
          <w:szCs w:val="24"/>
        </w:rPr>
      </w:pPr>
      <w:r w:rsidRPr="00027F6E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Pr="00027F6E">
        <w:rPr>
          <w:b/>
          <w:sz w:val="24"/>
          <w:szCs w:val="24"/>
        </w:rPr>
        <w:t xml:space="preserve">2. </w:t>
      </w:r>
      <w:r>
        <w:rPr>
          <w:b/>
          <w:sz w:val="24"/>
          <w:szCs w:val="24"/>
        </w:rPr>
        <w:t>П</w:t>
      </w:r>
      <w:r w:rsidRPr="00027F6E">
        <w:rPr>
          <w:b/>
          <w:sz w:val="24"/>
          <w:szCs w:val="24"/>
        </w:rPr>
        <w:t>резентаци</w:t>
      </w:r>
      <w:r>
        <w:rPr>
          <w:b/>
          <w:sz w:val="24"/>
          <w:szCs w:val="24"/>
        </w:rPr>
        <w:t>и</w:t>
      </w:r>
      <w:r w:rsidRPr="00027F6E">
        <w:rPr>
          <w:b/>
          <w:sz w:val="24"/>
          <w:szCs w:val="24"/>
        </w:rPr>
        <w:t xml:space="preserve"> </w:t>
      </w:r>
      <w:r w:rsidRPr="00654655">
        <w:rPr>
          <w:sz w:val="24"/>
          <w:szCs w:val="24"/>
        </w:rPr>
        <w:t xml:space="preserve">«От первого искусственного спутника Земли до современной космической станции» </w:t>
      </w:r>
    </w:p>
    <w:p w:rsidR="000C45BB" w:rsidRPr="00654655" w:rsidRDefault="000C45BB" w:rsidP="00CB5B0E">
      <w:pPr>
        <w:pStyle w:val="ListParagraph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3. Художественные и декоративно-прикладные  работы </w:t>
      </w:r>
      <w:r w:rsidRPr="00027F6E">
        <w:rPr>
          <w:b/>
          <w:sz w:val="24"/>
          <w:szCs w:val="24"/>
        </w:rPr>
        <w:t xml:space="preserve"> </w:t>
      </w:r>
      <w:r w:rsidRPr="00654655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творческая)</w:t>
      </w:r>
    </w:p>
    <w:p w:rsidR="000C45BB" w:rsidRPr="00027F6E" w:rsidRDefault="000C45BB" w:rsidP="00BD1A1B">
      <w:pPr>
        <w:pStyle w:val="ListParagraph"/>
        <w:numPr>
          <w:ilvl w:val="0"/>
          <w:numId w:val="16"/>
        </w:numPr>
        <w:ind w:firstLine="131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Календарь (буклет) «Дорога в космос»</w:t>
      </w:r>
    </w:p>
    <w:p w:rsidR="000C45BB" w:rsidRPr="00027F6E" w:rsidRDefault="000C45BB" w:rsidP="00BD1A1B">
      <w:pPr>
        <w:pStyle w:val="ListParagraph"/>
        <w:numPr>
          <w:ilvl w:val="0"/>
          <w:numId w:val="16"/>
        </w:numPr>
        <w:ind w:firstLine="131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Рисунок, открытка в подарок  - «Космический сын Брянщины. Герой Советского Союза», посвященная космонавту СССР В.М. Афанасьеву.</w:t>
      </w:r>
    </w:p>
    <w:p w:rsidR="000C45BB" w:rsidRPr="00027F6E" w:rsidRDefault="000C45BB" w:rsidP="00CB5B0E">
      <w:pPr>
        <w:pStyle w:val="ListParagraph"/>
        <w:numPr>
          <w:ilvl w:val="0"/>
          <w:numId w:val="1"/>
        </w:numPr>
        <w:ind w:firstLine="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Литературные работы </w:t>
      </w:r>
    </w:p>
    <w:p w:rsidR="000C45BB" w:rsidRPr="00D24355" w:rsidRDefault="000C45BB" w:rsidP="00CB5B0E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D24355">
        <w:rPr>
          <w:sz w:val="24"/>
          <w:szCs w:val="24"/>
        </w:rPr>
        <w:t>Эссе: «В космонавты бы я пошел, пусть меня научат!»</w:t>
      </w:r>
    </w:p>
    <w:p w:rsidR="000C45BB" w:rsidRPr="00D24355" w:rsidRDefault="000C45BB" w:rsidP="00CB5B0E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D24355">
        <w:rPr>
          <w:sz w:val="24"/>
          <w:szCs w:val="24"/>
        </w:rPr>
        <w:t>Рассказ, стихи, посвященные Брянскому летчику – космонавту, Герою Советского Союза В.М. Афанасьеву.</w:t>
      </w:r>
    </w:p>
    <w:p w:rsidR="000C45BB" w:rsidRPr="0064425F" w:rsidRDefault="000C45BB" w:rsidP="0064425F">
      <w:pPr>
        <w:jc w:val="both"/>
        <w:rPr>
          <w:b/>
        </w:rPr>
      </w:pPr>
      <w:r>
        <w:rPr>
          <w:b/>
        </w:rPr>
        <w:t xml:space="preserve">4.3. </w:t>
      </w:r>
      <w:r w:rsidRPr="0064425F">
        <w:rPr>
          <w:b/>
        </w:rPr>
        <w:t xml:space="preserve">Критерии оценки </w:t>
      </w:r>
      <w:r>
        <w:rPr>
          <w:b/>
        </w:rPr>
        <w:t>работ</w:t>
      </w:r>
      <w:r w:rsidRPr="0064425F">
        <w:rPr>
          <w:b/>
        </w:rPr>
        <w:t xml:space="preserve"> </w:t>
      </w:r>
    </w:p>
    <w:p w:rsidR="000C45BB" w:rsidRPr="00027F6E" w:rsidRDefault="000C45BB" w:rsidP="004A4DA2">
      <w:pPr>
        <w:jc w:val="both"/>
      </w:pPr>
      <w:r w:rsidRPr="00027F6E">
        <w:tab/>
        <w:t xml:space="preserve">Оригинальность </w:t>
      </w:r>
      <w:r>
        <w:t>идеи, соответствие тематике, кре</w:t>
      </w:r>
      <w:r w:rsidRPr="00027F6E">
        <w:t>ативность и современный подход к выполнению работы, эстетическое оформление, новизна используемого сюжета, творческий подход, авторский взгляд и художественное исполнение, грамотность</w:t>
      </w:r>
    </w:p>
    <w:p w:rsidR="000C45BB" w:rsidRPr="0064425F" w:rsidRDefault="000C45BB" w:rsidP="0064425F">
      <w:pPr>
        <w:jc w:val="both"/>
        <w:rPr>
          <w:b/>
        </w:rPr>
      </w:pPr>
      <w:r>
        <w:rPr>
          <w:b/>
        </w:rPr>
        <w:t>4.4.</w:t>
      </w:r>
      <w:r w:rsidRPr="0064425F">
        <w:rPr>
          <w:b/>
        </w:rPr>
        <w:t>Общие требования к работам:</w:t>
      </w:r>
    </w:p>
    <w:p w:rsidR="000C45BB" w:rsidRPr="00027F6E" w:rsidRDefault="000C45BB" w:rsidP="00AC71F7">
      <w:pPr>
        <w:ind w:right="425" w:firstLine="708"/>
        <w:jc w:val="both"/>
      </w:pPr>
      <w:r>
        <w:t xml:space="preserve">На титульном листе, паспарту работы, в </w:t>
      </w:r>
      <w:r w:rsidRPr="00027F6E">
        <w:t xml:space="preserve">заявке без сокращений и аббревиатур указывается: 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Наименование конкурса;</w:t>
      </w:r>
    </w:p>
    <w:p w:rsidR="000C45BB" w:rsidRPr="0064425F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b/>
          <w:sz w:val="24"/>
          <w:szCs w:val="24"/>
          <w:u w:val="single"/>
        </w:rPr>
      </w:pPr>
      <w:r w:rsidRPr="00027F6E">
        <w:rPr>
          <w:sz w:val="24"/>
          <w:szCs w:val="24"/>
        </w:rPr>
        <w:t xml:space="preserve">Тема, номинация, возрастная категория участника </w:t>
      </w:r>
      <w:r>
        <w:rPr>
          <w:sz w:val="24"/>
          <w:szCs w:val="24"/>
        </w:rPr>
        <w:t xml:space="preserve">конкурса, </w:t>
      </w:r>
      <w:r w:rsidRPr="0064425F">
        <w:rPr>
          <w:b/>
          <w:sz w:val="24"/>
          <w:szCs w:val="24"/>
          <w:u w:val="single"/>
        </w:rPr>
        <w:t>класс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Название работы;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Ф.И.О. автора (-ов);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Возраст (число, месяц, год);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 w:rsidRPr="00027F6E">
        <w:rPr>
          <w:sz w:val="24"/>
          <w:szCs w:val="24"/>
        </w:rPr>
        <w:t xml:space="preserve"> ОУ;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Ф.И.О. руководителя;</w:t>
      </w:r>
    </w:p>
    <w:p w:rsidR="000C45BB" w:rsidRPr="00027F6E" w:rsidRDefault="000C45BB" w:rsidP="00AC71F7">
      <w:pPr>
        <w:pStyle w:val="ListParagraph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Полный почтовый адрес с указание муниципального образования, контактный телефон, электронный адрес.</w:t>
      </w:r>
    </w:p>
    <w:p w:rsidR="000C45BB" w:rsidRDefault="000C45BB" w:rsidP="00027F6E">
      <w:pPr>
        <w:ind w:right="425"/>
        <w:jc w:val="both"/>
      </w:pPr>
      <w:r w:rsidRPr="00027F6E">
        <w:t xml:space="preserve">     К заявке прилагается согласие на обработку персональных данных.</w:t>
      </w:r>
    </w:p>
    <w:p w:rsidR="000C45BB" w:rsidRPr="00027F6E" w:rsidRDefault="000C45BB" w:rsidP="00027F6E">
      <w:pPr>
        <w:ind w:right="425"/>
        <w:jc w:val="both"/>
      </w:pPr>
      <w:r>
        <w:t>Каждая работа, выполненная с использованием компьютерных технологий, направляется на отдельном электронном носителе и в печатном виде. Все работы, направляемые на конкурс в Брянск, не рецензируются и обратно авторам не возвращаются.</w:t>
      </w:r>
    </w:p>
    <w:p w:rsidR="000C45BB" w:rsidRPr="00027F6E" w:rsidRDefault="000C45BB" w:rsidP="00E92A97">
      <w:pPr>
        <w:jc w:val="center"/>
        <w:rPr>
          <w:b/>
          <w:i/>
        </w:rPr>
      </w:pPr>
      <w:r w:rsidRPr="00027F6E">
        <w:rPr>
          <w:b/>
          <w:i/>
        </w:rPr>
        <w:t>(Убедительная просьба, заявку оформлять без изменений, сохраняя слово «областном»:</w:t>
      </w:r>
    </w:p>
    <w:p w:rsidR="000C45BB" w:rsidRPr="00027F6E" w:rsidRDefault="000C45BB" w:rsidP="00E92A97">
      <w:pPr>
        <w:jc w:val="center"/>
        <w:rPr>
          <w:b/>
          <w:i/>
          <w:u w:val="single"/>
        </w:rPr>
      </w:pPr>
      <w:r w:rsidRPr="00027F6E">
        <w:rPr>
          <w:b/>
          <w:i/>
          <w:u w:val="single"/>
        </w:rPr>
        <w:t xml:space="preserve">Заявка на участие в </w:t>
      </w:r>
      <w:r w:rsidRPr="00027F6E">
        <w:rPr>
          <w:b/>
          <w:i/>
          <w:color w:val="FF0000"/>
          <w:u w:val="single"/>
        </w:rPr>
        <w:t>областном</w:t>
      </w:r>
      <w:r w:rsidRPr="00027F6E">
        <w:rPr>
          <w:b/>
          <w:i/>
          <w:u w:val="single"/>
        </w:rPr>
        <w:t xml:space="preserve">  заочном конкурсе творческих работ по космонавтике  «Звёздные дали»)</w:t>
      </w:r>
    </w:p>
    <w:p w:rsidR="000C45BB" w:rsidRPr="00027F6E" w:rsidRDefault="000C45BB" w:rsidP="0064425F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Подведение итогов конкурса</w:t>
      </w:r>
    </w:p>
    <w:p w:rsidR="000C45BB" w:rsidRDefault="000C45BB" w:rsidP="00F96AAC">
      <w:pPr>
        <w:ind w:firstLine="708"/>
        <w:jc w:val="both"/>
      </w:pPr>
      <w:r w:rsidRPr="00027F6E">
        <w:t>Победители  (</w:t>
      </w:r>
      <w:r>
        <w:t xml:space="preserve">1-е, </w:t>
      </w:r>
      <w:r w:rsidRPr="00027F6E">
        <w:t>2-е и 3-е место)</w:t>
      </w:r>
      <w:r>
        <w:t xml:space="preserve"> и лауреаты </w:t>
      </w:r>
      <w:r w:rsidRPr="00027F6E">
        <w:t xml:space="preserve"> определяются в каждой номинации и в каждой возрастной группе.</w:t>
      </w:r>
    </w:p>
    <w:p w:rsidR="000C45BB" w:rsidRPr="00027F6E" w:rsidRDefault="000C45BB" w:rsidP="00F96AAC">
      <w:pPr>
        <w:ind w:firstLine="708"/>
        <w:jc w:val="both"/>
      </w:pPr>
      <w:r>
        <w:t>Конкурсные работы победителей будут направлены на областной конкурс творческих работ по космонавтике «Звездные дали», посвященного 60-летию первого запуска искусственного спутника Земли.</w:t>
      </w:r>
    </w:p>
    <w:p w:rsidR="000C45BB" w:rsidRPr="00027F6E" w:rsidRDefault="000C45BB" w:rsidP="00F96AAC">
      <w:pPr>
        <w:ind w:firstLine="708"/>
        <w:jc w:val="both"/>
      </w:pPr>
      <w:r w:rsidRPr="00027F6E">
        <w:t>Победители  Конкурса награждаются грамотами отдела образования администрации Климовского района.</w:t>
      </w:r>
    </w:p>
    <w:p w:rsidR="000C45BB" w:rsidRPr="00027F6E" w:rsidRDefault="000C45BB" w:rsidP="00F96AAC">
      <w:pPr>
        <w:ind w:firstLine="708"/>
        <w:jc w:val="both"/>
      </w:pPr>
      <w:r w:rsidRPr="00027F6E">
        <w:t xml:space="preserve">Результаты конкурса размещаются на сайте </w:t>
      </w:r>
      <w:hyperlink r:id="rId6" w:history="1">
        <w:r w:rsidRPr="00027F6E">
          <w:rPr>
            <w:rStyle w:val="Hyperlink"/>
            <w:b/>
          </w:rPr>
          <w:t>http://klmroo32.ucoz.ru/</w:t>
        </w:r>
      </w:hyperlink>
    </w:p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>
      <w:r>
        <w:rPr>
          <w:noProof/>
        </w:rPr>
        <w:pict>
          <v:shape id="Picture 6" o:spid="_x0000_s1027" type="#_x0000_t75" style="position:absolute;margin-left:38.25pt;margin-top:34.5pt;width:538pt;height:761.25pt;z-index:-251658752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4E7795" w:rsidRDefault="000C45BB" w:rsidP="00F96AAC"/>
    <w:p w:rsidR="000C45BB" w:rsidRPr="00027F6E" w:rsidRDefault="000C45BB" w:rsidP="00F96AAC"/>
    <w:p w:rsidR="000C45BB" w:rsidRPr="00027F6E" w:rsidRDefault="000C45BB" w:rsidP="00F96AAC">
      <w:pPr>
        <w:jc w:val="center"/>
      </w:pPr>
    </w:p>
    <w:p w:rsidR="000C45BB" w:rsidRPr="004E7795" w:rsidRDefault="000C45BB" w:rsidP="00A46EC3">
      <w:pPr>
        <w:jc w:val="right"/>
      </w:pPr>
    </w:p>
    <w:p w:rsidR="000C45BB" w:rsidRPr="004E7795" w:rsidRDefault="000C45BB" w:rsidP="00A46EC3">
      <w:pPr>
        <w:jc w:val="right"/>
      </w:pPr>
    </w:p>
    <w:p w:rsidR="000C45BB" w:rsidRPr="004E7795" w:rsidRDefault="000C45BB" w:rsidP="00A46EC3">
      <w:pPr>
        <w:jc w:val="right"/>
      </w:pPr>
    </w:p>
    <w:p w:rsidR="000C45BB" w:rsidRPr="004E7795" w:rsidRDefault="000C45BB" w:rsidP="00A46EC3">
      <w:pPr>
        <w:jc w:val="right"/>
      </w:pPr>
    </w:p>
    <w:p w:rsidR="000C45BB" w:rsidRPr="004E7795" w:rsidRDefault="000C45BB" w:rsidP="00A46EC3">
      <w:pPr>
        <w:jc w:val="right"/>
      </w:pPr>
    </w:p>
    <w:p w:rsidR="000C45BB" w:rsidRPr="00027F6E" w:rsidRDefault="000C45BB" w:rsidP="00A46EC3">
      <w:pPr>
        <w:jc w:val="right"/>
      </w:pPr>
      <w:r w:rsidRPr="00027F6E">
        <w:t>П</w:t>
      </w:r>
      <w:r w:rsidRPr="00027F6E">
        <w:rPr>
          <w:b/>
        </w:rPr>
        <w:t>риложение №2</w:t>
      </w:r>
    </w:p>
    <w:p w:rsidR="000C45BB" w:rsidRPr="00027F6E" w:rsidRDefault="000C45BB" w:rsidP="00244B07"/>
    <w:p w:rsidR="000C45BB" w:rsidRPr="00027F6E" w:rsidRDefault="000C45BB" w:rsidP="00F96AAC">
      <w:pPr>
        <w:jc w:val="center"/>
      </w:pPr>
    </w:p>
    <w:p w:rsidR="000C45BB" w:rsidRPr="00027F6E" w:rsidRDefault="000C45BB" w:rsidP="00F96AAC">
      <w:pPr>
        <w:jc w:val="center"/>
      </w:pPr>
    </w:p>
    <w:p w:rsidR="000C45BB" w:rsidRPr="00027F6E" w:rsidRDefault="000C45BB" w:rsidP="00F96AAC">
      <w:pPr>
        <w:jc w:val="center"/>
        <w:rPr>
          <w:u w:val="single"/>
        </w:rPr>
      </w:pPr>
      <w:r w:rsidRPr="00027F6E">
        <w:rPr>
          <w:u w:val="single"/>
        </w:rPr>
        <w:t>Заявка</w:t>
      </w:r>
    </w:p>
    <w:p w:rsidR="000C45BB" w:rsidRDefault="000C45BB" w:rsidP="00F96AAC">
      <w:pPr>
        <w:jc w:val="center"/>
        <w:rPr>
          <w:u w:val="single"/>
        </w:rPr>
      </w:pPr>
      <w:r w:rsidRPr="00027F6E">
        <w:rPr>
          <w:u w:val="single"/>
        </w:rPr>
        <w:t xml:space="preserve">на участие в областном  заочном конкурсе творческих работ по космонавтике  </w:t>
      </w:r>
    </w:p>
    <w:p w:rsidR="000C45BB" w:rsidRPr="00027F6E" w:rsidRDefault="000C45BB" w:rsidP="00F96AAC">
      <w:pPr>
        <w:jc w:val="center"/>
        <w:rPr>
          <w:u w:val="single"/>
        </w:rPr>
      </w:pPr>
      <w:r w:rsidRPr="00027F6E">
        <w:rPr>
          <w:u w:val="single"/>
        </w:rPr>
        <w:t>«Звёздные дали»</w:t>
      </w:r>
    </w:p>
    <w:p w:rsidR="000C45BB" w:rsidRPr="00027F6E" w:rsidRDefault="000C45BB" w:rsidP="00F96AAC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1"/>
        <w:gridCol w:w="6620"/>
      </w:tblGrid>
      <w:tr w:rsidR="000C45BB" w:rsidRPr="00027F6E" w:rsidTr="004254F1">
        <w:tc>
          <w:tcPr>
            <w:tcW w:w="2951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  <w:r w:rsidRPr="004254F1">
              <w:rPr>
                <w:sz w:val="22"/>
                <w:szCs w:val="22"/>
              </w:rPr>
              <w:t>Наименование ОУ</w:t>
            </w:r>
          </w:p>
        </w:tc>
        <w:tc>
          <w:tcPr>
            <w:tcW w:w="6620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Полный адрес</w:t>
            </w:r>
          </w:p>
          <w:p w:rsidR="000C45BB" w:rsidRPr="00027F6E" w:rsidRDefault="000C45BB" w:rsidP="004254F1">
            <w:pPr>
              <w:jc w:val="both"/>
            </w:pPr>
            <w:r w:rsidRPr="00027F6E">
              <w:t>общеобразовательного</w:t>
            </w:r>
          </w:p>
          <w:p w:rsidR="000C45BB" w:rsidRPr="00027F6E" w:rsidRDefault="000C45BB" w:rsidP="004254F1">
            <w:pPr>
              <w:jc w:val="both"/>
            </w:pPr>
            <w:r>
              <w:t>учреждения</w:t>
            </w: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Default="000C45BB" w:rsidP="004254F1">
            <w:pPr>
              <w:jc w:val="both"/>
            </w:pPr>
            <w:r>
              <w:t>Телефон</w:t>
            </w:r>
            <w:r w:rsidRPr="00027F6E">
              <w:t xml:space="preserve"> учреждения</w:t>
            </w:r>
            <w:r>
              <w:t>,</w:t>
            </w:r>
          </w:p>
          <w:p w:rsidR="000C45BB" w:rsidRPr="004254F1" w:rsidRDefault="000C45BB" w:rsidP="004254F1">
            <w:pPr>
              <w:jc w:val="both"/>
              <w:rPr>
                <w:lang w:val="en-US"/>
              </w:rPr>
            </w:pPr>
            <w:r w:rsidRPr="004254F1">
              <w:rPr>
                <w:lang w:val="en-US"/>
              </w:rPr>
              <w:t>E-mail</w:t>
            </w:r>
          </w:p>
          <w:p w:rsidR="000C45BB" w:rsidRPr="00027F6E" w:rsidRDefault="000C45BB" w:rsidP="004254F1">
            <w:pPr>
              <w:jc w:val="both"/>
            </w:pP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Название номинации</w:t>
            </w:r>
          </w:p>
          <w:p w:rsidR="000C45BB" w:rsidRPr="00027F6E" w:rsidRDefault="000C45BB" w:rsidP="004254F1">
            <w:pPr>
              <w:jc w:val="both"/>
            </w:pP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  <w:r w:rsidRPr="004254F1">
              <w:rPr>
                <w:sz w:val="22"/>
                <w:szCs w:val="22"/>
              </w:rPr>
              <w:t>Название работы</w:t>
            </w:r>
          </w:p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20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ФИО участника</w:t>
            </w:r>
          </w:p>
          <w:p w:rsidR="000C45BB" w:rsidRPr="00027F6E" w:rsidRDefault="000C45BB" w:rsidP="004254F1">
            <w:pPr>
              <w:jc w:val="both"/>
            </w:pPr>
            <w:r w:rsidRPr="00027F6E">
              <w:t>(полностью)</w:t>
            </w: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Дата рождения</w:t>
            </w:r>
          </w:p>
          <w:p w:rsidR="000C45BB" w:rsidRPr="00027F6E" w:rsidRDefault="000C45BB" w:rsidP="004254F1">
            <w:pPr>
              <w:jc w:val="both"/>
            </w:pPr>
            <w:r w:rsidRPr="00027F6E">
              <w:t>участника конкурса</w:t>
            </w: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  <w:r w:rsidRPr="004254F1">
              <w:rPr>
                <w:sz w:val="22"/>
                <w:szCs w:val="22"/>
              </w:rPr>
              <w:t>Класс</w:t>
            </w:r>
          </w:p>
        </w:tc>
        <w:tc>
          <w:tcPr>
            <w:tcW w:w="6620" w:type="dxa"/>
          </w:tcPr>
          <w:p w:rsidR="000C45BB" w:rsidRPr="004254F1" w:rsidRDefault="000C45BB" w:rsidP="004254F1">
            <w:pPr>
              <w:jc w:val="both"/>
              <w:rPr>
                <w:sz w:val="22"/>
                <w:szCs w:val="22"/>
              </w:rPr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ФИО координатора</w:t>
            </w:r>
          </w:p>
          <w:p w:rsidR="000C45BB" w:rsidRPr="00027F6E" w:rsidRDefault="000C45BB" w:rsidP="004254F1">
            <w:pPr>
              <w:jc w:val="both"/>
            </w:pPr>
            <w:r w:rsidRPr="00027F6E">
              <w:t>(педагога, полностью), телефон</w:t>
            </w: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  <w:tr w:rsidR="000C45BB" w:rsidRPr="00027F6E" w:rsidTr="004254F1">
        <w:tc>
          <w:tcPr>
            <w:tcW w:w="2951" w:type="dxa"/>
          </w:tcPr>
          <w:p w:rsidR="000C45BB" w:rsidRPr="00027F6E" w:rsidRDefault="000C45BB" w:rsidP="004254F1">
            <w:pPr>
              <w:jc w:val="both"/>
            </w:pPr>
            <w:r w:rsidRPr="00027F6E">
              <w:t>Дополнительная информация об</w:t>
            </w:r>
          </w:p>
          <w:p w:rsidR="000C45BB" w:rsidRPr="00027F6E" w:rsidRDefault="000C45BB" w:rsidP="004254F1">
            <w:pPr>
              <w:jc w:val="both"/>
            </w:pPr>
            <w:r w:rsidRPr="00027F6E">
              <w:t>участнике, педагоге</w:t>
            </w:r>
          </w:p>
        </w:tc>
        <w:tc>
          <w:tcPr>
            <w:tcW w:w="6620" w:type="dxa"/>
          </w:tcPr>
          <w:p w:rsidR="000C45BB" w:rsidRPr="00027F6E" w:rsidRDefault="000C45BB" w:rsidP="004254F1">
            <w:pPr>
              <w:jc w:val="both"/>
            </w:pPr>
          </w:p>
        </w:tc>
      </w:tr>
    </w:tbl>
    <w:p w:rsidR="000C45BB" w:rsidRPr="00027F6E" w:rsidRDefault="000C45BB" w:rsidP="00F96AAC">
      <w:pPr>
        <w:jc w:val="both"/>
      </w:pPr>
    </w:p>
    <w:p w:rsidR="000C45BB" w:rsidRPr="00027F6E" w:rsidRDefault="000C45BB" w:rsidP="00F96AAC">
      <w:pPr>
        <w:ind w:firstLine="708"/>
        <w:jc w:val="both"/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Pr="00027F6E" w:rsidRDefault="000C45BB" w:rsidP="00027F6E">
      <w:pPr>
        <w:tabs>
          <w:tab w:val="left" w:pos="1655"/>
        </w:tabs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Default="000C45BB" w:rsidP="00027F6E">
      <w:pPr>
        <w:tabs>
          <w:tab w:val="left" w:pos="1655"/>
        </w:tabs>
        <w:rPr>
          <w:sz w:val="28"/>
          <w:szCs w:val="28"/>
        </w:rPr>
      </w:pPr>
    </w:p>
    <w:p w:rsidR="000C45BB" w:rsidRPr="00027F6E" w:rsidRDefault="000C45BB" w:rsidP="00027F6E">
      <w:pPr>
        <w:tabs>
          <w:tab w:val="left" w:pos="1655"/>
        </w:tabs>
        <w:rPr>
          <w:sz w:val="28"/>
          <w:szCs w:val="28"/>
        </w:rPr>
      </w:pPr>
      <w:r>
        <w:rPr>
          <w:noProof/>
        </w:rPr>
        <w:pict>
          <v:shape id="Picture 7" o:spid="_x0000_s1028" type="#_x0000_t75" style="position:absolute;margin-left:0;margin-top:0;width:598.55pt;height:844.65pt;z-index:-251659776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  <w:r>
        <w:rPr>
          <w:sz w:val="28"/>
          <w:szCs w:val="28"/>
        </w:rPr>
        <w:tab/>
      </w:r>
    </w:p>
    <w:sectPr w:rsidR="000C45BB" w:rsidRPr="00027F6E" w:rsidSect="00785748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400C"/>
    <w:multiLevelType w:val="hybridMultilevel"/>
    <w:tmpl w:val="93A6D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A91DB7"/>
    <w:multiLevelType w:val="hybridMultilevel"/>
    <w:tmpl w:val="B0E6D86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FA2E54"/>
    <w:multiLevelType w:val="hybridMultilevel"/>
    <w:tmpl w:val="36F4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8C186E"/>
    <w:multiLevelType w:val="hybridMultilevel"/>
    <w:tmpl w:val="B7581F2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2419088A"/>
    <w:multiLevelType w:val="hybridMultilevel"/>
    <w:tmpl w:val="CED0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9777660"/>
    <w:multiLevelType w:val="hybridMultilevel"/>
    <w:tmpl w:val="4300C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C6E05"/>
    <w:multiLevelType w:val="hybridMultilevel"/>
    <w:tmpl w:val="EBA26088"/>
    <w:lvl w:ilvl="0" w:tplc="9430713A">
      <w:start w:val="1"/>
      <w:numFmt w:val="decimal"/>
      <w:lvlText w:val="%1."/>
      <w:lvlJc w:val="left"/>
      <w:pPr>
        <w:ind w:left="218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7">
    <w:nsid w:val="3B4D2D77"/>
    <w:multiLevelType w:val="hybridMultilevel"/>
    <w:tmpl w:val="D0EA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93532F6"/>
    <w:multiLevelType w:val="hybridMultilevel"/>
    <w:tmpl w:val="8806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F60A4"/>
    <w:multiLevelType w:val="hybridMultilevel"/>
    <w:tmpl w:val="695C5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65C41D7"/>
    <w:multiLevelType w:val="hybridMultilevel"/>
    <w:tmpl w:val="951A8D4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EB16C56"/>
    <w:multiLevelType w:val="hybridMultilevel"/>
    <w:tmpl w:val="C472E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96C68"/>
    <w:multiLevelType w:val="hybridMultilevel"/>
    <w:tmpl w:val="C06A3030"/>
    <w:lvl w:ilvl="0" w:tplc="78E2FC1A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>
    <w:nsid w:val="70E13816"/>
    <w:multiLevelType w:val="hybridMultilevel"/>
    <w:tmpl w:val="A028AA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B9026D2"/>
    <w:multiLevelType w:val="hybridMultilevel"/>
    <w:tmpl w:val="F086D8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BCE531A"/>
    <w:multiLevelType w:val="multilevel"/>
    <w:tmpl w:val="AD74C9F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2"/>
  </w:num>
  <w:num w:numId="10">
    <w:abstractNumId w:val="6"/>
  </w:num>
  <w:num w:numId="11">
    <w:abstractNumId w:val="13"/>
  </w:num>
  <w:num w:numId="12">
    <w:abstractNumId w:val="5"/>
  </w:num>
  <w:num w:numId="13">
    <w:abstractNumId w:val="10"/>
  </w:num>
  <w:num w:numId="14">
    <w:abstractNumId w:val="11"/>
  </w:num>
  <w:num w:numId="15">
    <w:abstractNumId w:val="3"/>
  </w:num>
  <w:num w:numId="16">
    <w:abstractNumId w:val="8"/>
  </w:num>
  <w:num w:numId="17">
    <w:abstractNumId w:val="14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6AAC"/>
    <w:rsid w:val="00027F6E"/>
    <w:rsid w:val="000457AA"/>
    <w:rsid w:val="00054B4D"/>
    <w:rsid w:val="0008071A"/>
    <w:rsid w:val="000C45BB"/>
    <w:rsid w:val="000E4C07"/>
    <w:rsid w:val="001A35C4"/>
    <w:rsid w:val="00244B07"/>
    <w:rsid w:val="002B0F76"/>
    <w:rsid w:val="002E6B38"/>
    <w:rsid w:val="00311874"/>
    <w:rsid w:val="003A702D"/>
    <w:rsid w:val="003B6E4F"/>
    <w:rsid w:val="003E55B6"/>
    <w:rsid w:val="003F268F"/>
    <w:rsid w:val="0042325D"/>
    <w:rsid w:val="004254F1"/>
    <w:rsid w:val="00430BBA"/>
    <w:rsid w:val="0044387C"/>
    <w:rsid w:val="00464668"/>
    <w:rsid w:val="00483AE3"/>
    <w:rsid w:val="004A4DA2"/>
    <w:rsid w:val="004A4E1F"/>
    <w:rsid w:val="004C0F47"/>
    <w:rsid w:val="004E7795"/>
    <w:rsid w:val="005F5F35"/>
    <w:rsid w:val="005F73D7"/>
    <w:rsid w:val="00607E22"/>
    <w:rsid w:val="0064425F"/>
    <w:rsid w:val="00654655"/>
    <w:rsid w:val="007114D7"/>
    <w:rsid w:val="00785748"/>
    <w:rsid w:val="007F1A97"/>
    <w:rsid w:val="008918FB"/>
    <w:rsid w:val="00891950"/>
    <w:rsid w:val="008B09F6"/>
    <w:rsid w:val="008B3521"/>
    <w:rsid w:val="008F3DEB"/>
    <w:rsid w:val="00903451"/>
    <w:rsid w:val="00920123"/>
    <w:rsid w:val="009D45DA"/>
    <w:rsid w:val="00A00AE8"/>
    <w:rsid w:val="00A01017"/>
    <w:rsid w:val="00A33FE6"/>
    <w:rsid w:val="00A46EC3"/>
    <w:rsid w:val="00AC71F7"/>
    <w:rsid w:val="00B03B45"/>
    <w:rsid w:val="00B26414"/>
    <w:rsid w:val="00B26D6B"/>
    <w:rsid w:val="00B35CFF"/>
    <w:rsid w:val="00BD1A1B"/>
    <w:rsid w:val="00C4375B"/>
    <w:rsid w:val="00C470C2"/>
    <w:rsid w:val="00C5401B"/>
    <w:rsid w:val="00C771DD"/>
    <w:rsid w:val="00CA395B"/>
    <w:rsid w:val="00CB5B0E"/>
    <w:rsid w:val="00CB7CF5"/>
    <w:rsid w:val="00D24355"/>
    <w:rsid w:val="00D8325B"/>
    <w:rsid w:val="00DC6F39"/>
    <w:rsid w:val="00DF2171"/>
    <w:rsid w:val="00E07D0D"/>
    <w:rsid w:val="00E55A5A"/>
    <w:rsid w:val="00E92A97"/>
    <w:rsid w:val="00EB6D0E"/>
    <w:rsid w:val="00F06149"/>
    <w:rsid w:val="00F314B9"/>
    <w:rsid w:val="00F96AAC"/>
    <w:rsid w:val="00FD1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AA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F96AAC"/>
    <w:pPr>
      <w:ind w:firstLine="51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96AAC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F96AAC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F96AA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96AAC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rsid w:val="00F96AA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96AAC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lmroo32.ucoz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6</Pages>
  <Words>1365</Words>
  <Characters>7783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АДМИНИСТРАЦИИ КЛИМОВСКОГО РАЙОНА</dc:title>
  <dc:subject/>
  <dc:creator>User</dc:creator>
  <cp:keywords/>
  <dc:description/>
  <cp:lastModifiedBy>Olesia</cp:lastModifiedBy>
  <cp:revision>2</cp:revision>
  <cp:lastPrinted>2016-12-01T13:29:00Z</cp:lastPrinted>
  <dcterms:created xsi:type="dcterms:W3CDTF">2017-12-14T19:30:00Z</dcterms:created>
  <dcterms:modified xsi:type="dcterms:W3CDTF">2017-12-14T19:30:00Z</dcterms:modified>
</cp:coreProperties>
</file>